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3E1" w:rsidRPr="000A666D" w:rsidRDefault="001F03E1" w:rsidP="000A666D">
      <w:pPr>
        <w:spacing w:after="0"/>
        <w:jc w:val="center"/>
        <w:rPr>
          <w:b/>
        </w:rPr>
      </w:pPr>
      <w:r>
        <w:rPr>
          <w:b/>
        </w:rPr>
        <w:t>Объявление о защите</w:t>
      </w:r>
    </w:p>
    <w:tbl>
      <w:tblPr>
        <w:tblW w:w="0" w:type="auto"/>
        <w:tblLook w:val="00A0"/>
      </w:tblPr>
      <w:tblGrid>
        <w:gridCol w:w="4579"/>
        <w:gridCol w:w="4991"/>
      </w:tblGrid>
      <w:tr w:rsidR="001F03E1" w:rsidRPr="005047B3" w:rsidTr="005047B3">
        <w:tc>
          <w:tcPr>
            <w:tcW w:w="4579" w:type="dxa"/>
          </w:tcPr>
          <w:p w:rsidR="001F03E1" w:rsidRPr="005047B3" w:rsidRDefault="001F03E1" w:rsidP="005047B3">
            <w:pPr>
              <w:spacing w:after="0"/>
              <w:rPr>
                <w:i/>
              </w:rPr>
            </w:pPr>
            <w:r w:rsidRPr="005047B3">
              <w:rPr>
                <w:i/>
              </w:rPr>
              <w:t>Тип диссертации</w:t>
            </w:r>
          </w:p>
        </w:tc>
        <w:tc>
          <w:tcPr>
            <w:tcW w:w="4991" w:type="dxa"/>
          </w:tcPr>
          <w:p w:rsidR="001F03E1" w:rsidRPr="005047B3" w:rsidRDefault="001F03E1" w:rsidP="005047B3">
            <w:pPr>
              <w:spacing w:after="0"/>
            </w:pPr>
            <w:r w:rsidRPr="005047B3">
              <w:t>Кандидатская</w:t>
            </w:r>
          </w:p>
        </w:tc>
      </w:tr>
      <w:tr w:rsidR="001F03E1" w:rsidRPr="005047B3" w:rsidTr="005047B3">
        <w:tc>
          <w:tcPr>
            <w:tcW w:w="4579" w:type="dxa"/>
          </w:tcPr>
          <w:p w:rsidR="001F03E1" w:rsidRPr="005047B3" w:rsidRDefault="001F03E1" w:rsidP="005047B3">
            <w:pPr>
              <w:spacing w:after="0"/>
              <w:rPr>
                <w:i/>
              </w:rPr>
            </w:pPr>
            <w:r w:rsidRPr="005047B3">
              <w:rPr>
                <w:i/>
              </w:rPr>
              <w:t>Фамилия, имя, отчество соискателя</w:t>
            </w:r>
          </w:p>
        </w:tc>
        <w:tc>
          <w:tcPr>
            <w:tcW w:w="4991" w:type="dxa"/>
          </w:tcPr>
          <w:p w:rsidR="001F03E1" w:rsidRPr="005047B3" w:rsidRDefault="001F03E1" w:rsidP="005047B3">
            <w:pPr>
              <w:spacing w:after="0"/>
              <w:rPr>
                <w:lang w:val="en-US"/>
              </w:rPr>
            </w:pPr>
            <w:r>
              <w:t>Глебов Виктор Евгеньевич</w:t>
            </w:r>
          </w:p>
        </w:tc>
      </w:tr>
      <w:tr w:rsidR="001F03E1" w:rsidRPr="005047B3" w:rsidTr="005047B3">
        <w:tc>
          <w:tcPr>
            <w:tcW w:w="4579" w:type="dxa"/>
          </w:tcPr>
          <w:p w:rsidR="001F03E1" w:rsidRPr="005047B3" w:rsidRDefault="001F03E1" w:rsidP="005047B3">
            <w:pPr>
              <w:spacing w:after="0"/>
              <w:rPr>
                <w:i/>
                <w:szCs w:val="28"/>
              </w:rPr>
            </w:pPr>
            <w:r w:rsidRPr="005047B3">
              <w:rPr>
                <w:i/>
                <w:szCs w:val="28"/>
              </w:rPr>
              <w:t>Название темы диссертации</w:t>
            </w:r>
          </w:p>
        </w:tc>
        <w:tc>
          <w:tcPr>
            <w:tcW w:w="4991" w:type="dxa"/>
          </w:tcPr>
          <w:p w:rsidR="001F03E1" w:rsidRPr="00972AD1" w:rsidRDefault="001F03E1" w:rsidP="005047B3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МЕТОДЫ РАСЧЁТА НАПРЯЖЁННО-ДЕФОРМИРОВАННОГО СОСТОЯНИЯ ПОВЕРХНОСТНО УПРОЧНЁННЫХ ЦИЛИНДРИЧЕСКИХ ЭЛЕМЕНТОВ КОНСТРУКЦИЙ С КОНЦЕНТРАТОРАМИ НАПРЯЖЕНИЙ ПРИ ПОЛЗУЧЕСТИ</w:t>
            </w:r>
          </w:p>
        </w:tc>
      </w:tr>
      <w:tr w:rsidR="001F03E1" w:rsidRPr="005047B3" w:rsidTr="005047B3">
        <w:tc>
          <w:tcPr>
            <w:tcW w:w="4579" w:type="dxa"/>
          </w:tcPr>
          <w:p w:rsidR="001F03E1" w:rsidRPr="005047B3" w:rsidRDefault="001F03E1" w:rsidP="005047B3">
            <w:pPr>
              <w:spacing w:after="0"/>
              <w:rPr>
                <w:i/>
                <w:szCs w:val="28"/>
              </w:rPr>
            </w:pPr>
            <w:r w:rsidRPr="005047B3">
              <w:rPr>
                <w:i/>
                <w:szCs w:val="28"/>
              </w:rPr>
              <w:t>Шифр научной специальности</w:t>
            </w:r>
          </w:p>
        </w:tc>
        <w:tc>
          <w:tcPr>
            <w:tcW w:w="4991" w:type="dxa"/>
          </w:tcPr>
          <w:p w:rsidR="001F03E1" w:rsidRPr="005047B3" w:rsidRDefault="001F03E1" w:rsidP="005047B3">
            <w:pPr>
              <w:spacing w:after="0"/>
              <w:rPr>
                <w:szCs w:val="28"/>
              </w:rPr>
            </w:pPr>
            <w:r w:rsidRPr="005047B3">
              <w:rPr>
                <w:szCs w:val="28"/>
              </w:rPr>
              <w:t xml:space="preserve">1.1.8. Механика деформируемого твердого тела </w:t>
            </w:r>
          </w:p>
        </w:tc>
      </w:tr>
      <w:tr w:rsidR="001F03E1" w:rsidRPr="005047B3" w:rsidTr="005047B3">
        <w:tc>
          <w:tcPr>
            <w:tcW w:w="4579" w:type="dxa"/>
          </w:tcPr>
          <w:p w:rsidR="001F03E1" w:rsidRPr="005047B3" w:rsidRDefault="001F03E1" w:rsidP="005047B3">
            <w:pPr>
              <w:spacing w:after="0"/>
              <w:rPr>
                <w:i/>
                <w:szCs w:val="28"/>
              </w:rPr>
            </w:pPr>
            <w:r w:rsidRPr="005047B3">
              <w:rPr>
                <w:i/>
                <w:szCs w:val="28"/>
              </w:rPr>
              <w:t>Отрасль науки</w:t>
            </w:r>
          </w:p>
        </w:tc>
        <w:tc>
          <w:tcPr>
            <w:tcW w:w="4991" w:type="dxa"/>
          </w:tcPr>
          <w:p w:rsidR="001F03E1" w:rsidRPr="005047B3" w:rsidRDefault="001F03E1" w:rsidP="005047B3">
            <w:pPr>
              <w:spacing w:after="0"/>
              <w:rPr>
                <w:szCs w:val="28"/>
              </w:rPr>
            </w:pPr>
            <w:r w:rsidRPr="005047B3">
              <w:rPr>
                <w:szCs w:val="28"/>
              </w:rPr>
              <w:t>Физико-математические</w:t>
            </w:r>
          </w:p>
        </w:tc>
      </w:tr>
      <w:tr w:rsidR="001F03E1" w:rsidRPr="005047B3" w:rsidTr="005047B3">
        <w:tc>
          <w:tcPr>
            <w:tcW w:w="4579" w:type="dxa"/>
          </w:tcPr>
          <w:p w:rsidR="001F03E1" w:rsidRPr="005047B3" w:rsidRDefault="001F03E1" w:rsidP="005047B3">
            <w:pPr>
              <w:spacing w:after="0"/>
              <w:rPr>
                <w:i/>
                <w:szCs w:val="28"/>
              </w:rPr>
            </w:pPr>
            <w:r w:rsidRPr="005047B3">
              <w:rPr>
                <w:i/>
                <w:szCs w:val="28"/>
              </w:rPr>
              <w:t>Шифр диссертационного совета</w:t>
            </w:r>
          </w:p>
        </w:tc>
        <w:tc>
          <w:tcPr>
            <w:tcW w:w="4991" w:type="dxa"/>
          </w:tcPr>
          <w:p w:rsidR="001F03E1" w:rsidRPr="005047B3" w:rsidRDefault="001F03E1" w:rsidP="005047B3">
            <w:pPr>
              <w:spacing w:after="0"/>
              <w:rPr>
                <w:szCs w:val="28"/>
              </w:rPr>
            </w:pPr>
            <w:r w:rsidRPr="005047B3">
              <w:rPr>
                <w:szCs w:val="28"/>
              </w:rPr>
              <w:t>24.2.417.07</w:t>
            </w:r>
          </w:p>
        </w:tc>
      </w:tr>
      <w:tr w:rsidR="001F03E1" w:rsidRPr="005047B3" w:rsidTr="005047B3">
        <w:tc>
          <w:tcPr>
            <w:tcW w:w="4579" w:type="dxa"/>
          </w:tcPr>
          <w:p w:rsidR="001F03E1" w:rsidRPr="005047B3" w:rsidRDefault="001F03E1" w:rsidP="005047B3">
            <w:pPr>
              <w:spacing w:after="0"/>
              <w:rPr>
                <w:i/>
                <w:szCs w:val="28"/>
              </w:rPr>
            </w:pPr>
            <w:r w:rsidRPr="005047B3">
              <w:rPr>
                <w:i/>
                <w:szCs w:val="28"/>
              </w:rPr>
              <w:t>Название организации</w:t>
            </w:r>
          </w:p>
        </w:tc>
        <w:tc>
          <w:tcPr>
            <w:tcW w:w="4991" w:type="dxa"/>
          </w:tcPr>
          <w:p w:rsidR="001F03E1" w:rsidRPr="005047B3" w:rsidRDefault="001F03E1" w:rsidP="005047B3">
            <w:pPr>
              <w:spacing w:after="0"/>
              <w:rPr>
                <w:szCs w:val="28"/>
              </w:rPr>
            </w:pPr>
            <w:r w:rsidRPr="005047B3">
              <w:rPr>
                <w:szCs w:val="28"/>
              </w:rPr>
              <w:t>ФГБ</w:t>
            </w:r>
            <w:bookmarkStart w:id="0" w:name="_GoBack"/>
            <w:bookmarkEnd w:id="0"/>
            <w:r w:rsidRPr="005047B3">
              <w:rPr>
                <w:szCs w:val="28"/>
              </w:rPr>
              <w:t>ОУ ВО «Тульский государственный университет»</w:t>
            </w:r>
          </w:p>
        </w:tc>
      </w:tr>
      <w:tr w:rsidR="001F03E1" w:rsidRPr="005047B3" w:rsidTr="005047B3">
        <w:tc>
          <w:tcPr>
            <w:tcW w:w="4579" w:type="dxa"/>
          </w:tcPr>
          <w:p w:rsidR="001F03E1" w:rsidRPr="005047B3" w:rsidRDefault="001F03E1" w:rsidP="005047B3">
            <w:pPr>
              <w:spacing w:after="0"/>
              <w:rPr>
                <w:i/>
                <w:szCs w:val="28"/>
              </w:rPr>
            </w:pPr>
          </w:p>
        </w:tc>
        <w:tc>
          <w:tcPr>
            <w:tcW w:w="4991" w:type="dxa"/>
          </w:tcPr>
          <w:p w:rsidR="001F03E1" w:rsidRPr="005047B3" w:rsidRDefault="001F03E1" w:rsidP="005047B3">
            <w:pPr>
              <w:spacing w:after="0"/>
              <w:rPr>
                <w:szCs w:val="28"/>
              </w:rPr>
            </w:pPr>
          </w:p>
        </w:tc>
      </w:tr>
      <w:tr w:rsidR="001F03E1" w:rsidRPr="005047B3" w:rsidTr="005047B3">
        <w:tc>
          <w:tcPr>
            <w:tcW w:w="4579" w:type="dxa"/>
          </w:tcPr>
          <w:p w:rsidR="001F03E1" w:rsidRPr="005047B3" w:rsidRDefault="001F03E1" w:rsidP="005047B3">
            <w:pPr>
              <w:spacing w:after="0"/>
              <w:rPr>
                <w:i/>
                <w:szCs w:val="28"/>
              </w:rPr>
            </w:pPr>
          </w:p>
        </w:tc>
        <w:tc>
          <w:tcPr>
            <w:tcW w:w="4991" w:type="dxa"/>
          </w:tcPr>
          <w:p w:rsidR="001F03E1" w:rsidRPr="005047B3" w:rsidRDefault="001F03E1" w:rsidP="005047B3">
            <w:pPr>
              <w:spacing w:after="0"/>
              <w:rPr>
                <w:szCs w:val="28"/>
              </w:rPr>
            </w:pPr>
          </w:p>
        </w:tc>
      </w:tr>
    </w:tbl>
    <w:p w:rsidR="001F03E1" w:rsidRPr="00752891" w:rsidRDefault="001F03E1" w:rsidP="000A666D">
      <w:pPr>
        <w:spacing w:after="0"/>
        <w:rPr>
          <w:szCs w:val="28"/>
        </w:rPr>
      </w:pPr>
    </w:p>
    <w:p w:rsidR="001F03E1" w:rsidRPr="00516A5C" w:rsidRDefault="001F03E1" w:rsidP="00516A5C">
      <w:pPr>
        <w:spacing w:after="0"/>
        <w:jc w:val="center"/>
        <w:rPr>
          <w:b/>
          <w:szCs w:val="28"/>
        </w:rPr>
      </w:pPr>
      <w:r w:rsidRPr="00516A5C">
        <w:rPr>
          <w:b/>
          <w:szCs w:val="28"/>
        </w:rPr>
        <w:t>Контактная информация</w:t>
      </w:r>
    </w:p>
    <w:tbl>
      <w:tblPr>
        <w:tblW w:w="0" w:type="auto"/>
        <w:tblLook w:val="00A0"/>
      </w:tblPr>
      <w:tblGrid>
        <w:gridCol w:w="4785"/>
        <w:gridCol w:w="4785"/>
      </w:tblGrid>
      <w:tr w:rsidR="001F03E1" w:rsidRPr="005047B3" w:rsidTr="005047B3">
        <w:tc>
          <w:tcPr>
            <w:tcW w:w="4785" w:type="dxa"/>
          </w:tcPr>
          <w:p w:rsidR="001F03E1" w:rsidRPr="005047B3" w:rsidRDefault="001F03E1" w:rsidP="005047B3">
            <w:pPr>
              <w:spacing w:after="0"/>
              <w:rPr>
                <w:i/>
                <w:szCs w:val="28"/>
              </w:rPr>
            </w:pPr>
            <w:r w:rsidRPr="005047B3">
              <w:rPr>
                <w:i/>
                <w:szCs w:val="28"/>
              </w:rPr>
              <w:t>Адрес организации</w:t>
            </w:r>
          </w:p>
        </w:tc>
        <w:tc>
          <w:tcPr>
            <w:tcW w:w="4785" w:type="dxa"/>
          </w:tcPr>
          <w:p w:rsidR="001F03E1" w:rsidRPr="005047B3" w:rsidRDefault="001F03E1" w:rsidP="005047B3">
            <w:pPr>
              <w:spacing w:after="0"/>
              <w:rPr>
                <w:szCs w:val="28"/>
              </w:rPr>
            </w:pPr>
            <w:smartTag w:uri="urn:schemas-microsoft-com:office:smarttags" w:element="metricconverter">
              <w:smartTagPr>
                <w:attr w:name="ProductID" w:val="300012, г"/>
              </w:smartTagPr>
              <w:r w:rsidRPr="005047B3">
                <w:rPr>
                  <w:szCs w:val="28"/>
                </w:rPr>
                <w:t>300012, г</w:t>
              </w:r>
            </w:smartTag>
            <w:r w:rsidRPr="005047B3">
              <w:rPr>
                <w:szCs w:val="28"/>
              </w:rPr>
              <w:t>. Тула, пр. Ленина, д. 92</w:t>
            </w:r>
          </w:p>
        </w:tc>
      </w:tr>
      <w:tr w:rsidR="001F03E1" w:rsidRPr="005047B3" w:rsidTr="005047B3">
        <w:tc>
          <w:tcPr>
            <w:tcW w:w="4785" w:type="dxa"/>
          </w:tcPr>
          <w:p w:rsidR="001F03E1" w:rsidRPr="005047B3" w:rsidRDefault="001F03E1" w:rsidP="005047B3">
            <w:pPr>
              <w:spacing w:after="0"/>
              <w:rPr>
                <w:i/>
                <w:szCs w:val="28"/>
              </w:rPr>
            </w:pPr>
            <w:r w:rsidRPr="005047B3">
              <w:rPr>
                <w:i/>
                <w:szCs w:val="28"/>
              </w:rPr>
              <w:t>Телефон организации</w:t>
            </w:r>
          </w:p>
        </w:tc>
        <w:tc>
          <w:tcPr>
            <w:tcW w:w="4785" w:type="dxa"/>
          </w:tcPr>
          <w:p w:rsidR="001F03E1" w:rsidRPr="005047B3" w:rsidRDefault="001F03E1" w:rsidP="005047B3">
            <w:pPr>
              <w:spacing w:after="0"/>
              <w:rPr>
                <w:szCs w:val="28"/>
              </w:rPr>
            </w:pPr>
            <w:r w:rsidRPr="005047B3">
              <w:rPr>
                <w:szCs w:val="28"/>
              </w:rPr>
              <w:t>+7 (4872) 73-44-50</w:t>
            </w:r>
          </w:p>
        </w:tc>
      </w:tr>
      <w:tr w:rsidR="001F03E1" w:rsidRPr="005047B3" w:rsidTr="005047B3">
        <w:tc>
          <w:tcPr>
            <w:tcW w:w="4785" w:type="dxa"/>
          </w:tcPr>
          <w:p w:rsidR="001F03E1" w:rsidRPr="005047B3" w:rsidRDefault="001F03E1" w:rsidP="005047B3">
            <w:pPr>
              <w:spacing w:after="0"/>
              <w:rPr>
                <w:i/>
                <w:szCs w:val="28"/>
              </w:rPr>
            </w:pPr>
            <w:r w:rsidRPr="005047B3">
              <w:rPr>
                <w:i/>
                <w:szCs w:val="28"/>
              </w:rPr>
              <w:t>E-mail организации</w:t>
            </w:r>
          </w:p>
        </w:tc>
        <w:tc>
          <w:tcPr>
            <w:tcW w:w="4785" w:type="dxa"/>
          </w:tcPr>
          <w:p w:rsidR="001F03E1" w:rsidRPr="00972AD1" w:rsidRDefault="001F03E1" w:rsidP="005047B3">
            <w:pPr>
              <w:spacing w:after="0"/>
              <w:rPr>
                <w:szCs w:val="28"/>
              </w:rPr>
            </w:pPr>
            <w:hyperlink r:id="rId4" w:history="1">
              <w:r w:rsidRPr="00972AD1">
                <w:rPr>
                  <w:rStyle w:val="Hyperlink"/>
                  <w:szCs w:val="28"/>
                </w:rPr>
                <w:t>info@tsu.tula.ru</w:t>
              </w:r>
            </w:hyperlink>
          </w:p>
        </w:tc>
      </w:tr>
      <w:tr w:rsidR="001F03E1" w:rsidRPr="005047B3" w:rsidTr="005047B3">
        <w:tc>
          <w:tcPr>
            <w:tcW w:w="4785" w:type="dxa"/>
          </w:tcPr>
          <w:p w:rsidR="001F03E1" w:rsidRPr="005047B3" w:rsidRDefault="001F03E1" w:rsidP="005047B3">
            <w:pPr>
              <w:spacing w:after="0"/>
              <w:rPr>
                <w:i/>
                <w:szCs w:val="28"/>
              </w:rPr>
            </w:pPr>
            <w:r w:rsidRPr="005047B3">
              <w:rPr>
                <w:i/>
                <w:szCs w:val="28"/>
              </w:rPr>
              <w:t>Дата защиты диссертации</w:t>
            </w:r>
          </w:p>
        </w:tc>
        <w:tc>
          <w:tcPr>
            <w:tcW w:w="4785" w:type="dxa"/>
          </w:tcPr>
          <w:p w:rsidR="001F03E1" w:rsidRPr="00972AD1" w:rsidRDefault="001F03E1" w:rsidP="005047B3">
            <w:pPr>
              <w:spacing w:after="0"/>
              <w:rPr>
                <w:szCs w:val="28"/>
              </w:rPr>
            </w:pPr>
            <w:r w:rsidRPr="00972AD1">
              <w:rPr>
                <w:szCs w:val="28"/>
              </w:rPr>
              <w:t xml:space="preserve">«24» ноября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972AD1">
                <w:rPr>
                  <w:szCs w:val="28"/>
                </w:rPr>
                <w:t>2026 г</w:t>
              </w:r>
            </w:smartTag>
            <w:r w:rsidRPr="00972AD1">
              <w:rPr>
                <w:szCs w:val="28"/>
              </w:rPr>
              <w:t xml:space="preserve">. в 14:00 </w:t>
            </w:r>
          </w:p>
        </w:tc>
      </w:tr>
    </w:tbl>
    <w:p w:rsidR="001F03E1" w:rsidRDefault="001F03E1" w:rsidP="000A666D">
      <w:pPr>
        <w:spacing w:after="0"/>
        <w:rPr>
          <w:szCs w:val="28"/>
        </w:rPr>
      </w:pPr>
    </w:p>
    <w:p w:rsidR="001F03E1" w:rsidRPr="00516A5C" w:rsidRDefault="001F03E1" w:rsidP="000A666D">
      <w:pPr>
        <w:spacing w:after="0"/>
        <w:rPr>
          <w:szCs w:val="28"/>
        </w:rPr>
      </w:pPr>
    </w:p>
    <w:sectPr w:rsidR="001F03E1" w:rsidRPr="00516A5C" w:rsidSect="000A66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6D"/>
    <w:rsid w:val="00004D74"/>
    <w:rsid w:val="00011E96"/>
    <w:rsid w:val="0001458F"/>
    <w:rsid w:val="00022636"/>
    <w:rsid w:val="0002483F"/>
    <w:rsid w:val="00030FAE"/>
    <w:rsid w:val="00031B56"/>
    <w:rsid w:val="00036F37"/>
    <w:rsid w:val="000423BC"/>
    <w:rsid w:val="00050121"/>
    <w:rsid w:val="00066361"/>
    <w:rsid w:val="000735DB"/>
    <w:rsid w:val="00076753"/>
    <w:rsid w:val="00077A44"/>
    <w:rsid w:val="0008624C"/>
    <w:rsid w:val="00086964"/>
    <w:rsid w:val="00094E36"/>
    <w:rsid w:val="00097BFD"/>
    <w:rsid w:val="00097FBE"/>
    <w:rsid w:val="000A52C1"/>
    <w:rsid w:val="000A666D"/>
    <w:rsid w:val="000A6B19"/>
    <w:rsid w:val="000B3552"/>
    <w:rsid w:val="000B6D7F"/>
    <w:rsid w:val="000C075C"/>
    <w:rsid w:val="000C28DA"/>
    <w:rsid w:val="000C2C6B"/>
    <w:rsid w:val="000D452E"/>
    <w:rsid w:val="000E09F8"/>
    <w:rsid w:val="000E0A35"/>
    <w:rsid w:val="000E1B22"/>
    <w:rsid w:val="000E51CE"/>
    <w:rsid w:val="000E6C07"/>
    <w:rsid w:val="000E76CE"/>
    <w:rsid w:val="000F07D2"/>
    <w:rsid w:val="000F4600"/>
    <w:rsid w:val="000F7A6F"/>
    <w:rsid w:val="00101ADC"/>
    <w:rsid w:val="00102B42"/>
    <w:rsid w:val="00112FFB"/>
    <w:rsid w:val="001200D4"/>
    <w:rsid w:val="0012575F"/>
    <w:rsid w:val="00125794"/>
    <w:rsid w:val="001319A8"/>
    <w:rsid w:val="0013317F"/>
    <w:rsid w:val="0013718E"/>
    <w:rsid w:val="00140D4F"/>
    <w:rsid w:val="00143158"/>
    <w:rsid w:val="00144932"/>
    <w:rsid w:val="001454ED"/>
    <w:rsid w:val="00153757"/>
    <w:rsid w:val="00155D61"/>
    <w:rsid w:val="00161323"/>
    <w:rsid w:val="00161876"/>
    <w:rsid w:val="00161971"/>
    <w:rsid w:val="001656CD"/>
    <w:rsid w:val="001723B3"/>
    <w:rsid w:val="001762A0"/>
    <w:rsid w:val="001778AF"/>
    <w:rsid w:val="00180CE3"/>
    <w:rsid w:val="0019034B"/>
    <w:rsid w:val="001908B6"/>
    <w:rsid w:val="00191C1E"/>
    <w:rsid w:val="00192381"/>
    <w:rsid w:val="0019518D"/>
    <w:rsid w:val="00196936"/>
    <w:rsid w:val="0019777D"/>
    <w:rsid w:val="001A6B6F"/>
    <w:rsid w:val="001A6C0D"/>
    <w:rsid w:val="001B15B0"/>
    <w:rsid w:val="001C31B7"/>
    <w:rsid w:val="001C32C7"/>
    <w:rsid w:val="001D750E"/>
    <w:rsid w:val="001E7D29"/>
    <w:rsid w:val="001F03E1"/>
    <w:rsid w:val="001F0CB8"/>
    <w:rsid w:val="001F268B"/>
    <w:rsid w:val="00205D7A"/>
    <w:rsid w:val="00207942"/>
    <w:rsid w:val="00207D49"/>
    <w:rsid w:val="00211A48"/>
    <w:rsid w:val="0021605C"/>
    <w:rsid w:val="002335A7"/>
    <w:rsid w:val="00233D95"/>
    <w:rsid w:val="00237A0C"/>
    <w:rsid w:val="002405DB"/>
    <w:rsid w:val="00240AA7"/>
    <w:rsid w:val="00243EED"/>
    <w:rsid w:val="00245D03"/>
    <w:rsid w:val="00247D63"/>
    <w:rsid w:val="00250936"/>
    <w:rsid w:val="00251FFC"/>
    <w:rsid w:val="00255011"/>
    <w:rsid w:val="00264B67"/>
    <w:rsid w:val="0026513E"/>
    <w:rsid w:val="0026660D"/>
    <w:rsid w:val="00272BFE"/>
    <w:rsid w:val="00275CF3"/>
    <w:rsid w:val="00277D52"/>
    <w:rsid w:val="002807BA"/>
    <w:rsid w:val="00280A76"/>
    <w:rsid w:val="0028305B"/>
    <w:rsid w:val="00284999"/>
    <w:rsid w:val="002941EB"/>
    <w:rsid w:val="00295FB4"/>
    <w:rsid w:val="002A0F9F"/>
    <w:rsid w:val="002A3261"/>
    <w:rsid w:val="002B0B11"/>
    <w:rsid w:val="002B5A0A"/>
    <w:rsid w:val="002B6A6B"/>
    <w:rsid w:val="002D05F8"/>
    <w:rsid w:val="002D2A9F"/>
    <w:rsid w:val="002E325C"/>
    <w:rsid w:val="002E415E"/>
    <w:rsid w:val="002E441E"/>
    <w:rsid w:val="002E56CA"/>
    <w:rsid w:val="002F1990"/>
    <w:rsid w:val="002F20C3"/>
    <w:rsid w:val="002F2D70"/>
    <w:rsid w:val="002F3135"/>
    <w:rsid w:val="002F3EB2"/>
    <w:rsid w:val="00306E56"/>
    <w:rsid w:val="0031799D"/>
    <w:rsid w:val="00321F23"/>
    <w:rsid w:val="00327381"/>
    <w:rsid w:val="00333E8A"/>
    <w:rsid w:val="00336588"/>
    <w:rsid w:val="003371D9"/>
    <w:rsid w:val="00343E5E"/>
    <w:rsid w:val="00344902"/>
    <w:rsid w:val="00346710"/>
    <w:rsid w:val="0034695E"/>
    <w:rsid w:val="003543DA"/>
    <w:rsid w:val="003551C5"/>
    <w:rsid w:val="0036668B"/>
    <w:rsid w:val="00374447"/>
    <w:rsid w:val="00375937"/>
    <w:rsid w:val="00385E83"/>
    <w:rsid w:val="00386FC8"/>
    <w:rsid w:val="003906DA"/>
    <w:rsid w:val="00391504"/>
    <w:rsid w:val="00392C66"/>
    <w:rsid w:val="0039413A"/>
    <w:rsid w:val="00395BA6"/>
    <w:rsid w:val="00396FC4"/>
    <w:rsid w:val="003A1B6E"/>
    <w:rsid w:val="003A2E53"/>
    <w:rsid w:val="003A334B"/>
    <w:rsid w:val="003A42DC"/>
    <w:rsid w:val="003B5D88"/>
    <w:rsid w:val="003B616F"/>
    <w:rsid w:val="003B6C76"/>
    <w:rsid w:val="003B7D03"/>
    <w:rsid w:val="003C0521"/>
    <w:rsid w:val="003C19BD"/>
    <w:rsid w:val="003C2D9F"/>
    <w:rsid w:val="003C4D2D"/>
    <w:rsid w:val="003C5006"/>
    <w:rsid w:val="003D2DE5"/>
    <w:rsid w:val="003D4703"/>
    <w:rsid w:val="003E22EB"/>
    <w:rsid w:val="003E4E10"/>
    <w:rsid w:val="003E533D"/>
    <w:rsid w:val="003F5CB9"/>
    <w:rsid w:val="0040305B"/>
    <w:rsid w:val="0040715A"/>
    <w:rsid w:val="004202A3"/>
    <w:rsid w:val="00424F53"/>
    <w:rsid w:val="00425B8C"/>
    <w:rsid w:val="00432BA9"/>
    <w:rsid w:val="004335DE"/>
    <w:rsid w:val="004354F3"/>
    <w:rsid w:val="00440762"/>
    <w:rsid w:val="00446B2E"/>
    <w:rsid w:val="00451F94"/>
    <w:rsid w:val="00452817"/>
    <w:rsid w:val="00453EB1"/>
    <w:rsid w:val="00454BD6"/>
    <w:rsid w:val="004555AD"/>
    <w:rsid w:val="004628F4"/>
    <w:rsid w:val="00465B8E"/>
    <w:rsid w:val="0046652D"/>
    <w:rsid w:val="0046690F"/>
    <w:rsid w:val="00471151"/>
    <w:rsid w:val="00472786"/>
    <w:rsid w:val="004770F9"/>
    <w:rsid w:val="00480ACB"/>
    <w:rsid w:val="004928E0"/>
    <w:rsid w:val="0049473E"/>
    <w:rsid w:val="00494C00"/>
    <w:rsid w:val="004A22DF"/>
    <w:rsid w:val="004A57FA"/>
    <w:rsid w:val="004A705D"/>
    <w:rsid w:val="004B0565"/>
    <w:rsid w:val="004B6904"/>
    <w:rsid w:val="004C2BEE"/>
    <w:rsid w:val="004C62EB"/>
    <w:rsid w:val="004D1AD2"/>
    <w:rsid w:val="004E1F93"/>
    <w:rsid w:val="004E2EB5"/>
    <w:rsid w:val="004E37BD"/>
    <w:rsid w:val="004E5DD7"/>
    <w:rsid w:val="004F4A6B"/>
    <w:rsid w:val="004F60BF"/>
    <w:rsid w:val="004F7B03"/>
    <w:rsid w:val="0050229F"/>
    <w:rsid w:val="005047B3"/>
    <w:rsid w:val="005050E2"/>
    <w:rsid w:val="005079C8"/>
    <w:rsid w:val="00516A5C"/>
    <w:rsid w:val="00523E47"/>
    <w:rsid w:val="0052430F"/>
    <w:rsid w:val="00525ED8"/>
    <w:rsid w:val="00526189"/>
    <w:rsid w:val="00531FDA"/>
    <w:rsid w:val="005351C0"/>
    <w:rsid w:val="005416FB"/>
    <w:rsid w:val="005418AC"/>
    <w:rsid w:val="00543720"/>
    <w:rsid w:val="00545194"/>
    <w:rsid w:val="005514AE"/>
    <w:rsid w:val="00556201"/>
    <w:rsid w:val="00561DB1"/>
    <w:rsid w:val="00566203"/>
    <w:rsid w:val="00567E5D"/>
    <w:rsid w:val="00571F1B"/>
    <w:rsid w:val="00573639"/>
    <w:rsid w:val="00582581"/>
    <w:rsid w:val="00590B06"/>
    <w:rsid w:val="00590B72"/>
    <w:rsid w:val="00590F6E"/>
    <w:rsid w:val="0059132D"/>
    <w:rsid w:val="00591FC2"/>
    <w:rsid w:val="0059206F"/>
    <w:rsid w:val="00596BE5"/>
    <w:rsid w:val="005976F4"/>
    <w:rsid w:val="005A2EFA"/>
    <w:rsid w:val="005A404C"/>
    <w:rsid w:val="005A7393"/>
    <w:rsid w:val="005B0DB3"/>
    <w:rsid w:val="005B6ED4"/>
    <w:rsid w:val="005C1A5E"/>
    <w:rsid w:val="005C2653"/>
    <w:rsid w:val="005C387B"/>
    <w:rsid w:val="005C4F57"/>
    <w:rsid w:val="005E54CF"/>
    <w:rsid w:val="005F0B67"/>
    <w:rsid w:val="005F2DD7"/>
    <w:rsid w:val="005F561A"/>
    <w:rsid w:val="005F5BB1"/>
    <w:rsid w:val="00602895"/>
    <w:rsid w:val="00607133"/>
    <w:rsid w:val="00607AE6"/>
    <w:rsid w:val="00607DFD"/>
    <w:rsid w:val="00611B7B"/>
    <w:rsid w:val="006160FD"/>
    <w:rsid w:val="00624696"/>
    <w:rsid w:val="00626A0E"/>
    <w:rsid w:val="00632FAF"/>
    <w:rsid w:val="00633FE6"/>
    <w:rsid w:val="00636598"/>
    <w:rsid w:val="006375C9"/>
    <w:rsid w:val="00643597"/>
    <w:rsid w:val="0064538B"/>
    <w:rsid w:val="00655558"/>
    <w:rsid w:val="006612FD"/>
    <w:rsid w:val="00663502"/>
    <w:rsid w:val="0066464D"/>
    <w:rsid w:val="00667B98"/>
    <w:rsid w:val="00671092"/>
    <w:rsid w:val="006825FD"/>
    <w:rsid w:val="00682D89"/>
    <w:rsid w:val="00686E1D"/>
    <w:rsid w:val="00687381"/>
    <w:rsid w:val="006946EB"/>
    <w:rsid w:val="00696329"/>
    <w:rsid w:val="00697450"/>
    <w:rsid w:val="006A0692"/>
    <w:rsid w:val="006A155A"/>
    <w:rsid w:val="006A2BB3"/>
    <w:rsid w:val="006A2FDF"/>
    <w:rsid w:val="006A63B3"/>
    <w:rsid w:val="006B51D3"/>
    <w:rsid w:val="006B5679"/>
    <w:rsid w:val="006B6F5B"/>
    <w:rsid w:val="006D3976"/>
    <w:rsid w:val="006D7449"/>
    <w:rsid w:val="006E036E"/>
    <w:rsid w:val="006E6662"/>
    <w:rsid w:val="00704D41"/>
    <w:rsid w:val="00705AF9"/>
    <w:rsid w:val="00706971"/>
    <w:rsid w:val="007135D2"/>
    <w:rsid w:val="007171F3"/>
    <w:rsid w:val="00730A85"/>
    <w:rsid w:val="00737EB6"/>
    <w:rsid w:val="00737F4A"/>
    <w:rsid w:val="00740DC8"/>
    <w:rsid w:val="00743093"/>
    <w:rsid w:val="007466A4"/>
    <w:rsid w:val="0074699F"/>
    <w:rsid w:val="00747210"/>
    <w:rsid w:val="00752074"/>
    <w:rsid w:val="00752891"/>
    <w:rsid w:val="00757139"/>
    <w:rsid w:val="007659B5"/>
    <w:rsid w:val="00766D5C"/>
    <w:rsid w:val="00786C50"/>
    <w:rsid w:val="0079343B"/>
    <w:rsid w:val="00793477"/>
    <w:rsid w:val="007956DD"/>
    <w:rsid w:val="007A3B78"/>
    <w:rsid w:val="007A3D86"/>
    <w:rsid w:val="007A79BA"/>
    <w:rsid w:val="007A7E49"/>
    <w:rsid w:val="007B51C9"/>
    <w:rsid w:val="007B56BC"/>
    <w:rsid w:val="007C1D97"/>
    <w:rsid w:val="007C3067"/>
    <w:rsid w:val="007D3E6D"/>
    <w:rsid w:val="007D5F79"/>
    <w:rsid w:val="007D6D2F"/>
    <w:rsid w:val="007E1962"/>
    <w:rsid w:val="007E3BCD"/>
    <w:rsid w:val="007F1484"/>
    <w:rsid w:val="007F78BA"/>
    <w:rsid w:val="00802B1E"/>
    <w:rsid w:val="008034B3"/>
    <w:rsid w:val="00804B26"/>
    <w:rsid w:val="0081110E"/>
    <w:rsid w:val="00811152"/>
    <w:rsid w:val="0081198C"/>
    <w:rsid w:val="00832115"/>
    <w:rsid w:val="00833E29"/>
    <w:rsid w:val="00836646"/>
    <w:rsid w:val="00854ACE"/>
    <w:rsid w:val="00856A21"/>
    <w:rsid w:val="00863E69"/>
    <w:rsid w:val="00866E4E"/>
    <w:rsid w:val="00870D79"/>
    <w:rsid w:val="0087658E"/>
    <w:rsid w:val="00887E9A"/>
    <w:rsid w:val="0089092E"/>
    <w:rsid w:val="008915A0"/>
    <w:rsid w:val="008949F0"/>
    <w:rsid w:val="008A2E69"/>
    <w:rsid w:val="008B3B22"/>
    <w:rsid w:val="008B4545"/>
    <w:rsid w:val="008B6689"/>
    <w:rsid w:val="008B7152"/>
    <w:rsid w:val="008C77F7"/>
    <w:rsid w:val="008C7E04"/>
    <w:rsid w:val="008D394A"/>
    <w:rsid w:val="008D5BA0"/>
    <w:rsid w:val="008D65CD"/>
    <w:rsid w:val="008E0975"/>
    <w:rsid w:val="008F4595"/>
    <w:rsid w:val="008F6ECB"/>
    <w:rsid w:val="00907291"/>
    <w:rsid w:val="0091066F"/>
    <w:rsid w:val="00910DBE"/>
    <w:rsid w:val="009140B9"/>
    <w:rsid w:val="00920A98"/>
    <w:rsid w:val="00923218"/>
    <w:rsid w:val="00924A50"/>
    <w:rsid w:val="0092712A"/>
    <w:rsid w:val="00932D46"/>
    <w:rsid w:val="009350E9"/>
    <w:rsid w:val="00946804"/>
    <w:rsid w:val="00956C04"/>
    <w:rsid w:val="00961B60"/>
    <w:rsid w:val="00964F90"/>
    <w:rsid w:val="00965748"/>
    <w:rsid w:val="00966561"/>
    <w:rsid w:val="00970E12"/>
    <w:rsid w:val="00972AD1"/>
    <w:rsid w:val="00974F98"/>
    <w:rsid w:val="00982FC4"/>
    <w:rsid w:val="00987C4E"/>
    <w:rsid w:val="00991F0B"/>
    <w:rsid w:val="009A3D29"/>
    <w:rsid w:val="009A3F6C"/>
    <w:rsid w:val="009B2CD2"/>
    <w:rsid w:val="009B5E9F"/>
    <w:rsid w:val="009C15A8"/>
    <w:rsid w:val="009C5B8D"/>
    <w:rsid w:val="009C6AC0"/>
    <w:rsid w:val="009C7331"/>
    <w:rsid w:val="009D4681"/>
    <w:rsid w:val="009E06DF"/>
    <w:rsid w:val="009E1EBE"/>
    <w:rsid w:val="009E607A"/>
    <w:rsid w:val="009F63D8"/>
    <w:rsid w:val="00A002AB"/>
    <w:rsid w:val="00A075F3"/>
    <w:rsid w:val="00A114C7"/>
    <w:rsid w:val="00A11F4B"/>
    <w:rsid w:val="00A14432"/>
    <w:rsid w:val="00A20873"/>
    <w:rsid w:val="00A22A72"/>
    <w:rsid w:val="00A244B7"/>
    <w:rsid w:val="00A315B9"/>
    <w:rsid w:val="00A3223A"/>
    <w:rsid w:val="00A34060"/>
    <w:rsid w:val="00A356DC"/>
    <w:rsid w:val="00A36906"/>
    <w:rsid w:val="00A4268D"/>
    <w:rsid w:val="00A44D66"/>
    <w:rsid w:val="00A45630"/>
    <w:rsid w:val="00A5103D"/>
    <w:rsid w:val="00A51242"/>
    <w:rsid w:val="00A5319A"/>
    <w:rsid w:val="00A56211"/>
    <w:rsid w:val="00A5775C"/>
    <w:rsid w:val="00A6635C"/>
    <w:rsid w:val="00A704D5"/>
    <w:rsid w:val="00A73FFC"/>
    <w:rsid w:val="00A76ABC"/>
    <w:rsid w:val="00A76D84"/>
    <w:rsid w:val="00A77F68"/>
    <w:rsid w:val="00A84A0B"/>
    <w:rsid w:val="00A84B1E"/>
    <w:rsid w:val="00A857DD"/>
    <w:rsid w:val="00A90579"/>
    <w:rsid w:val="00A97C80"/>
    <w:rsid w:val="00AA0C8E"/>
    <w:rsid w:val="00AA47E3"/>
    <w:rsid w:val="00AA4C45"/>
    <w:rsid w:val="00AB4AE4"/>
    <w:rsid w:val="00AC29C4"/>
    <w:rsid w:val="00AE0C57"/>
    <w:rsid w:val="00AE17C2"/>
    <w:rsid w:val="00AE2EB1"/>
    <w:rsid w:val="00AE3EB6"/>
    <w:rsid w:val="00AE4904"/>
    <w:rsid w:val="00AF45F2"/>
    <w:rsid w:val="00AF6777"/>
    <w:rsid w:val="00B07EB6"/>
    <w:rsid w:val="00B15580"/>
    <w:rsid w:val="00B1599E"/>
    <w:rsid w:val="00B17B6E"/>
    <w:rsid w:val="00B26ED0"/>
    <w:rsid w:val="00B30AEC"/>
    <w:rsid w:val="00B315A6"/>
    <w:rsid w:val="00B324A7"/>
    <w:rsid w:val="00B3473F"/>
    <w:rsid w:val="00B34C6C"/>
    <w:rsid w:val="00B37D3E"/>
    <w:rsid w:val="00B42008"/>
    <w:rsid w:val="00B51E13"/>
    <w:rsid w:val="00B53D6C"/>
    <w:rsid w:val="00B630CA"/>
    <w:rsid w:val="00B679EF"/>
    <w:rsid w:val="00B75157"/>
    <w:rsid w:val="00B75381"/>
    <w:rsid w:val="00B83822"/>
    <w:rsid w:val="00B93277"/>
    <w:rsid w:val="00B9693A"/>
    <w:rsid w:val="00B97ACD"/>
    <w:rsid w:val="00BA0AF0"/>
    <w:rsid w:val="00BA1C43"/>
    <w:rsid w:val="00BB2F1B"/>
    <w:rsid w:val="00BB329B"/>
    <w:rsid w:val="00BC2D44"/>
    <w:rsid w:val="00BC5AAD"/>
    <w:rsid w:val="00BC5C4A"/>
    <w:rsid w:val="00BD0879"/>
    <w:rsid w:val="00BD2590"/>
    <w:rsid w:val="00BD4330"/>
    <w:rsid w:val="00BE1407"/>
    <w:rsid w:val="00BE2A2B"/>
    <w:rsid w:val="00BE2C74"/>
    <w:rsid w:val="00BE680C"/>
    <w:rsid w:val="00BE6C40"/>
    <w:rsid w:val="00C0052F"/>
    <w:rsid w:val="00C02F3D"/>
    <w:rsid w:val="00C04A65"/>
    <w:rsid w:val="00C05F8D"/>
    <w:rsid w:val="00C07898"/>
    <w:rsid w:val="00C07E7D"/>
    <w:rsid w:val="00C1180B"/>
    <w:rsid w:val="00C15E7D"/>
    <w:rsid w:val="00C20A21"/>
    <w:rsid w:val="00C211CB"/>
    <w:rsid w:val="00C21835"/>
    <w:rsid w:val="00C25443"/>
    <w:rsid w:val="00C2546E"/>
    <w:rsid w:val="00C26BC2"/>
    <w:rsid w:val="00C36A78"/>
    <w:rsid w:val="00C37D33"/>
    <w:rsid w:val="00C46977"/>
    <w:rsid w:val="00C4739F"/>
    <w:rsid w:val="00C51B5C"/>
    <w:rsid w:val="00C54589"/>
    <w:rsid w:val="00C62D03"/>
    <w:rsid w:val="00C62D0B"/>
    <w:rsid w:val="00C64E42"/>
    <w:rsid w:val="00C6648A"/>
    <w:rsid w:val="00C7050B"/>
    <w:rsid w:val="00C751C3"/>
    <w:rsid w:val="00C76B94"/>
    <w:rsid w:val="00C8798F"/>
    <w:rsid w:val="00C87A5B"/>
    <w:rsid w:val="00C917C6"/>
    <w:rsid w:val="00C9310A"/>
    <w:rsid w:val="00C9611B"/>
    <w:rsid w:val="00C977E5"/>
    <w:rsid w:val="00C97B79"/>
    <w:rsid w:val="00CA305D"/>
    <w:rsid w:val="00CB0ED4"/>
    <w:rsid w:val="00CB0EEB"/>
    <w:rsid w:val="00CB5758"/>
    <w:rsid w:val="00CB6948"/>
    <w:rsid w:val="00CB6D42"/>
    <w:rsid w:val="00CC197F"/>
    <w:rsid w:val="00CC427E"/>
    <w:rsid w:val="00CE06BE"/>
    <w:rsid w:val="00CE66CF"/>
    <w:rsid w:val="00CE6C6B"/>
    <w:rsid w:val="00CF2CB4"/>
    <w:rsid w:val="00CF372C"/>
    <w:rsid w:val="00CF7F74"/>
    <w:rsid w:val="00D0753A"/>
    <w:rsid w:val="00D13C98"/>
    <w:rsid w:val="00D14B4D"/>
    <w:rsid w:val="00D20148"/>
    <w:rsid w:val="00D22A6A"/>
    <w:rsid w:val="00D22BC7"/>
    <w:rsid w:val="00D22C3B"/>
    <w:rsid w:val="00D23BB5"/>
    <w:rsid w:val="00D2402B"/>
    <w:rsid w:val="00D3190B"/>
    <w:rsid w:val="00D32EA8"/>
    <w:rsid w:val="00D33B3A"/>
    <w:rsid w:val="00D43EBB"/>
    <w:rsid w:val="00D51020"/>
    <w:rsid w:val="00D520D9"/>
    <w:rsid w:val="00D52C4D"/>
    <w:rsid w:val="00D6427E"/>
    <w:rsid w:val="00D66243"/>
    <w:rsid w:val="00D66970"/>
    <w:rsid w:val="00D727CE"/>
    <w:rsid w:val="00D75FE0"/>
    <w:rsid w:val="00D7736D"/>
    <w:rsid w:val="00D80328"/>
    <w:rsid w:val="00D81580"/>
    <w:rsid w:val="00D815FE"/>
    <w:rsid w:val="00D81BA8"/>
    <w:rsid w:val="00D850DD"/>
    <w:rsid w:val="00D86A82"/>
    <w:rsid w:val="00D91C33"/>
    <w:rsid w:val="00D93C28"/>
    <w:rsid w:val="00D940FA"/>
    <w:rsid w:val="00D94AF2"/>
    <w:rsid w:val="00D96E5A"/>
    <w:rsid w:val="00D97F75"/>
    <w:rsid w:val="00DB004B"/>
    <w:rsid w:val="00DB2DCA"/>
    <w:rsid w:val="00DC1CA5"/>
    <w:rsid w:val="00DD2AA1"/>
    <w:rsid w:val="00DE50F8"/>
    <w:rsid w:val="00DE6383"/>
    <w:rsid w:val="00DF0093"/>
    <w:rsid w:val="00DF5A68"/>
    <w:rsid w:val="00E03DED"/>
    <w:rsid w:val="00E11985"/>
    <w:rsid w:val="00E13026"/>
    <w:rsid w:val="00E14C30"/>
    <w:rsid w:val="00E161ED"/>
    <w:rsid w:val="00E1754A"/>
    <w:rsid w:val="00E17A2E"/>
    <w:rsid w:val="00E20519"/>
    <w:rsid w:val="00E2545E"/>
    <w:rsid w:val="00E27CBC"/>
    <w:rsid w:val="00E300FD"/>
    <w:rsid w:val="00E30A0D"/>
    <w:rsid w:val="00E361AC"/>
    <w:rsid w:val="00E50747"/>
    <w:rsid w:val="00E733A9"/>
    <w:rsid w:val="00E75F8C"/>
    <w:rsid w:val="00E8054F"/>
    <w:rsid w:val="00E9440C"/>
    <w:rsid w:val="00E9779D"/>
    <w:rsid w:val="00E97E53"/>
    <w:rsid w:val="00EA6B88"/>
    <w:rsid w:val="00EB26E4"/>
    <w:rsid w:val="00EB40A1"/>
    <w:rsid w:val="00EB6B51"/>
    <w:rsid w:val="00EC17E1"/>
    <w:rsid w:val="00EC37D2"/>
    <w:rsid w:val="00EC50A9"/>
    <w:rsid w:val="00EC5666"/>
    <w:rsid w:val="00ED5BB4"/>
    <w:rsid w:val="00ED5E8C"/>
    <w:rsid w:val="00EE01FB"/>
    <w:rsid w:val="00EE4445"/>
    <w:rsid w:val="00F024C2"/>
    <w:rsid w:val="00F053D9"/>
    <w:rsid w:val="00F0649A"/>
    <w:rsid w:val="00F11AE8"/>
    <w:rsid w:val="00F12BC9"/>
    <w:rsid w:val="00F33507"/>
    <w:rsid w:val="00F35B51"/>
    <w:rsid w:val="00F43F4D"/>
    <w:rsid w:val="00F45CE8"/>
    <w:rsid w:val="00F531E1"/>
    <w:rsid w:val="00F54FAE"/>
    <w:rsid w:val="00F65EA8"/>
    <w:rsid w:val="00F70799"/>
    <w:rsid w:val="00F75290"/>
    <w:rsid w:val="00F75601"/>
    <w:rsid w:val="00F81682"/>
    <w:rsid w:val="00F82CA8"/>
    <w:rsid w:val="00F86098"/>
    <w:rsid w:val="00F87C78"/>
    <w:rsid w:val="00F87E45"/>
    <w:rsid w:val="00F91076"/>
    <w:rsid w:val="00F914A2"/>
    <w:rsid w:val="00F94240"/>
    <w:rsid w:val="00F97EF7"/>
    <w:rsid w:val="00FA026B"/>
    <w:rsid w:val="00FA173B"/>
    <w:rsid w:val="00FA2076"/>
    <w:rsid w:val="00FA37E7"/>
    <w:rsid w:val="00FA6FB3"/>
    <w:rsid w:val="00FA765F"/>
    <w:rsid w:val="00FA7723"/>
    <w:rsid w:val="00FB0733"/>
    <w:rsid w:val="00FB0FAB"/>
    <w:rsid w:val="00FB56AE"/>
    <w:rsid w:val="00FB79BF"/>
    <w:rsid w:val="00FC11B6"/>
    <w:rsid w:val="00FC3304"/>
    <w:rsid w:val="00FC5805"/>
    <w:rsid w:val="00FD0017"/>
    <w:rsid w:val="00FD1A32"/>
    <w:rsid w:val="00FD53F2"/>
    <w:rsid w:val="00FD72DE"/>
    <w:rsid w:val="00FD7372"/>
    <w:rsid w:val="00FE6150"/>
    <w:rsid w:val="00FF0219"/>
    <w:rsid w:val="00FF3071"/>
    <w:rsid w:val="00FF5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DB3"/>
    <w:pPr>
      <w:spacing w:after="200" w:line="360" w:lineRule="auto"/>
    </w:pPr>
    <w:rPr>
      <w:rFonts w:ascii="Times New Roman" w:eastAsia="Times New Roman" w:hAnsi="Times New Roman"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A666D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0A666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rsid w:val="004354F3"/>
    <w:rPr>
      <w:rFonts w:cs="Times New Roman"/>
      <w:color w:val="800080"/>
      <w:u w:val="single"/>
    </w:rPr>
  </w:style>
  <w:style w:type="character" w:styleId="Strong">
    <w:name w:val="Strong"/>
    <w:basedOn w:val="DefaultParagraphFont"/>
    <w:uiPriority w:val="99"/>
    <w:qFormat/>
    <w:rsid w:val="00752891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tsu.tul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1</Pages>
  <Words>115</Words>
  <Characters>659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MSI1</cp:lastModifiedBy>
  <cp:revision>7</cp:revision>
  <dcterms:created xsi:type="dcterms:W3CDTF">2025-04-08T11:09:00Z</dcterms:created>
  <dcterms:modified xsi:type="dcterms:W3CDTF">2026-09-16T11:57:00Z</dcterms:modified>
</cp:coreProperties>
</file>